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F1" w:rsidRPr="00C3785D" w:rsidRDefault="00F111F1" w:rsidP="00C3785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Состав профкома:</w:t>
      </w:r>
    </w:p>
    <w:p w:rsidR="00F111F1" w:rsidRPr="006060CB" w:rsidRDefault="00F111F1" w:rsidP="00C079D3">
      <w:pPr>
        <w:rPr>
          <w:b/>
          <w:sz w:val="32"/>
          <w:szCs w:val="32"/>
        </w:rPr>
      </w:pPr>
    </w:p>
    <w:p w:rsidR="00F111F1" w:rsidRPr="00C3785D" w:rsidRDefault="00F111F1" w:rsidP="00C079D3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Соколова Галина Александровна</w:t>
      </w:r>
      <w:r w:rsidRPr="00C3785D">
        <w:rPr>
          <w:rFonts w:ascii="Times New Roman" w:hAnsi="Times New Roman"/>
          <w:sz w:val="28"/>
          <w:szCs w:val="28"/>
        </w:rPr>
        <w:t xml:space="preserve"> – председатель первичной профсоюзной организации.</w:t>
      </w:r>
    </w:p>
    <w:p w:rsidR="00F111F1" w:rsidRPr="00C3785D" w:rsidRDefault="00F111F1" w:rsidP="00C079D3">
      <w:pPr>
        <w:pStyle w:val="ListParagraph"/>
        <w:rPr>
          <w:rFonts w:ascii="Times New Roman" w:hAnsi="Times New Roman"/>
          <w:sz w:val="28"/>
          <w:szCs w:val="28"/>
        </w:rPr>
      </w:pPr>
    </w:p>
    <w:p w:rsidR="00F111F1" w:rsidRPr="00C3785D" w:rsidRDefault="00F111F1" w:rsidP="00C079D3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Соколова Галина Александровна</w:t>
      </w:r>
      <w:r w:rsidRPr="00C3785D">
        <w:rPr>
          <w:rFonts w:ascii="Times New Roman" w:hAnsi="Times New Roman"/>
          <w:sz w:val="28"/>
          <w:szCs w:val="28"/>
        </w:rPr>
        <w:t xml:space="preserve"> – уполномоченный по охране труда.</w:t>
      </w:r>
    </w:p>
    <w:p w:rsidR="00F111F1" w:rsidRPr="00C3785D" w:rsidRDefault="00F111F1" w:rsidP="00C079D3">
      <w:pPr>
        <w:pStyle w:val="ListParagraph"/>
        <w:rPr>
          <w:rFonts w:ascii="Times New Roman" w:hAnsi="Times New Roman"/>
          <w:sz w:val="28"/>
          <w:szCs w:val="28"/>
        </w:rPr>
      </w:pPr>
    </w:p>
    <w:p w:rsidR="00F111F1" w:rsidRPr="00C3785D" w:rsidRDefault="00F111F1" w:rsidP="00C079D3">
      <w:pPr>
        <w:pStyle w:val="ListParagraph"/>
        <w:rPr>
          <w:rFonts w:ascii="Times New Roman" w:hAnsi="Times New Roman"/>
          <w:sz w:val="28"/>
          <w:szCs w:val="28"/>
        </w:rPr>
      </w:pPr>
    </w:p>
    <w:p w:rsidR="00F111F1" w:rsidRPr="00C3785D" w:rsidRDefault="00F111F1" w:rsidP="00C079D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Кириллова Тамара Ивановна</w:t>
      </w:r>
    </w:p>
    <w:p w:rsidR="00F111F1" w:rsidRPr="00C3785D" w:rsidRDefault="00F111F1" w:rsidP="00C079D3">
      <w:pPr>
        <w:pStyle w:val="ListParagrap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Родионова Елена Викторовна</w:t>
      </w:r>
      <w:r w:rsidRPr="00C3785D">
        <w:rPr>
          <w:rFonts w:ascii="Times New Roman" w:hAnsi="Times New Roman"/>
          <w:b/>
          <w:sz w:val="28"/>
          <w:szCs w:val="28"/>
        </w:rPr>
        <w:t xml:space="preserve"> </w:t>
      </w:r>
      <w:r w:rsidRPr="00C3785D">
        <w:rPr>
          <w:rFonts w:ascii="Times New Roman" w:hAnsi="Times New Roman"/>
          <w:sz w:val="28"/>
          <w:szCs w:val="28"/>
        </w:rPr>
        <w:t xml:space="preserve"> – комиссия по социальному партнерству.</w:t>
      </w:r>
    </w:p>
    <w:p w:rsidR="00F111F1" w:rsidRPr="00C3785D" w:rsidRDefault="00F111F1" w:rsidP="00C079D3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F111F1" w:rsidRPr="00C3785D" w:rsidRDefault="00F111F1" w:rsidP="00C079D3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Родионова Елена Викторовна</w:t>
      </w:r>
      <w:r w:rsidRPr="00C3785D">
        <w:rPr>
          <w:rFonts w:ascii="Times New Roman" w:hAnsi="Times New Roman"/>
          <w:b/>
          <w:sz w:val="28"/>
          <w:szCs w:val="28"/>
        </w:rPr>
        <w:t xml:space="preserve"> </w:t>
      </w:r>
      <w:r w:rsidRPr="00C3785D">
        <w:rPr>
          <w:rFonts w:ascii="Times New Roman" w:hAnsi="Times New Roman"/>
          <w:sz w:val="28"/>
          <w:szCs w:val="28"/>
        </w:rPr>
        <w:t>– комиссия по защите трудовых и профессиональных прав членов Профсоюза.</w:t>
      </w:r>
    </w:p>
    <w:p w:rsidR="00F111F1" w:rsidRPr="00C3785D" w:rsidRDefault="00F111F1" w:rsidP="00C079D3">
      <w:pPr>
        <w:pStyle w:val="ListParagraph"/>
        <w:rPr>
          <w:rFonts w:ascii="Times New Roman" w:hAnsi="Times New Roman"/>
          <w:sz w:val="28"/>
          <w:szCs w:val="28"/>
        </w:rPr>
      </w:pPr>
    </w:p>
    <w:p w:rsidR="00F111F1" w:rsidRPr="00C3785D" w:rsidRDefault="00F111F1" w:rsidP="00C079D3">
      <w:pPr>
        <w:pStyle w:val="ListParagraph"/>
        <w:rPr>
          <w:rFonts w:ascii="Times New Roman" w:hAnsi="Times New Roman"/>
          <w:sz w:val="28"/>
          <w:szCs w:val="28"/>
        </w:rPr>
      </w:pPr>
    </w:p>
    <w:p w:rsidR="00F111F1" w:rsidRPr="00C3785D" w:rsidRDefault="00F111F1" w:rsidP="00C079D3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Соколова Галина Александровна</w:t>
      </w:r>
      <w:r w:rsidRPr="00C3785D">
        <w:rPr>
          <w:rFonts w:ascii="Times New Roman" w:hAnsi="Times New Roman"/>
          <w:sz w:val="28"/>
          <w:szCs w:val="28"/>
        </w:rPr>
        <w:t xml:space="preserve"> – культурно-массовая комиссия.</w:t>
      </w:r>
    </w:p>
    <w:p w:rsidR="00F111F1" w:rsidRPr="00C3785D" w:rsidRDefault="00F111F1">
      <w:pPr>
        <w:rPr>
          <w:rFonts w:ascii="Times New Roman" w:hAnsi="Times New Roman"/>
        </w:rPr>
      </w:pPr>
    </w:p>
    <w:sectPr w:rsidR="00F111F1" w:rsidRPr="00C3785D" w:rsidSect="006060CB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513B"/>
    <w:multiLevelType w:val="hybridMultilevel"/>
    <w:tmpl w:val="056E9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9D3"/>
    <w:rsid w:val="000B33E7"/>
    <w:rsid w:val="00173CC5"/>
    <w:rsid w:val="001775FE"/>
    <w:rsid w:val="002C097B"/>
    <w:rsid w:val="00547986"/>
    <w:rsid w:val="005A636F"/>
    <w:rsid w:val="005D54F8"/>
    <w:rsid w:val="006060CB"/>
    <w:rsid w:val="00702AF7"/>
    <w:rsid w:val="007364FC"/>
    <w:rsid w:val="007E314E"/>
    <w:rsid w:val="00C079D3"/>
    <w:rsid w:val="00C3785D"/>
    <w:rsid w:val="00D1129C"/>
    <w:rsid w:val="00E058A0"/>
    <w:rsid w:val="00F1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79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62</Words>
  <Characters>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7</cp:revision>
  <dcterms:created xsi:type="dcterms:W3CDTF">2014-02-28T07:34:00Z</dcterms:created>
  <dcterms:modified xsi:type="dcterms:W3CDTF">2017-02-11T12:21:00Z</dcterms:modified>
</cp:coreProperties>
</file>